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2D1934E0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83386C">
        <w:rPr>
          <w:rFonts w:ascii="Century Gothic" w:hAnsi="Century Gothic"/>
          <w:b/>
          <w:bCs/>
          <w:sz w:val="24"/>
          <w:szCs w:val="24"/>
        </w:rPr>
        <w:t>Marketing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71359083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C166B9">
        <w:rPr>
          <w:bCs/>
          <w:color w:val="231F20"/>
        </w:rPr>
        <w:t>1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509680D4" w14:textId="2E0CA751" w:rsidR="00DB6C83" w:rsidRDefault="00DB6C83" w:rsidP="006E23DC">
      <w:pPr>
        <w:pStyle w:val="Heading2"/>
        <w:spacing w:line="244" w:lineRule="exact"/>
        <w:rPr>
          <w:color w:val="231F20"/>
        </w:rPr>
      </w:pPr>
      <w:r w:rsidRPr="00DB6C83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Marketing </w:t>
      </w:r>
      <w:proofErr w:type="spellStart"/>
      <w:r>
        <w:rPr>
          <w:color w:val="231F20"/>
        </w:rPr>
        <w:t>specialisation</w:t>
      </w:r>
      <w:proofErr w:type="spellEnd"/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A032C9" w14:paraId="5B83C250" w14:textId="77777777" w:rsidTr="000F6348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27FF1536" w14:textId="51278019" w:rsidR="00A032C9" w:rsidRPr="002B7812" w:rsidRDefault="00A032C9" w:rsidP="00A032C9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052EC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7FDD7E26" w14:textId="77777777" w:rsidR="00A032C9" w:rsidRPr="002B7812" w:rsidRDefault="00A032C9" w:rsidP="00A032C9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6F3D6738" w14:textId="77777777" w:rsidR="00A032C9" w:rsidRPr="002B7812" w:rsidRDefault="00A032C9" w:rsidP="00A032C9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4C08B7C8" w14:textId="77777777" w:rsidR="00A032C9" w:rsidRPr="00C26399" w:rsidRDefault="00A032C9" w:rsidP="00A032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ACCT5432</w:t>
            </w:r>
          </w:p>
          <w:p w14:paraId="249578E2" w14:textId="057F5092" w:rsidR="00A032C9" w:rsidRPr="00D54217" w:rsidRDefault="00A032C9" w:rsidP="00A032C9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19071E1C" w14:textId="77777777" w:rsidR="00A032C9" w:rsidRPr="00AC288A" w:rsidRDefault="00A032C9" w:rsidP="00A032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MKTG5561</w:t>
            </w:r>
          </w:p>
          <w:p w14:paraId="02E25DC6" w14:textId="411ACF65" w:rsidR="00A032C9" w:rsidRPr="00EE78D6" w:rsidRDefault="00A032C9" w:rsidP="00A032C9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76F9DDF6" w14:textId="77777777" w:rsidR="00A032C9" w:rsidRPr="00AC288A" w:rsidRDefault="00A032C9" w:rsidP="00A032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MGMT5507</w:t>
            </w:r>
          </w:p>
          <w:p w14:paraId="083E5820" w14:textId="6AC5187B" w:rsidR="00A032C9" w:rsidRPr="00EE78D6" w:rsidRDefault="00A032C9" w:rsidP="00A032C9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AC288A">
              <w:rPr>
                <w:iCs/>
                <w:sz w:val="20"/>
                <w:szCs w:val="20"/>
              </w:rPr>
              <w:t xml:space="preserve">Management and </w:t>
            </w:r>
            <w:proofErr w:type="spellStart"/>
            <w:r w:rsidRPr="00AC288A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D54BC02" w14:textId="77777777" w:rsidR="00A032C9" w:rsidRPr="00AC288A" w:rsidRDefault="00A032C9" w:rsidP="00A032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BUSN5100 or Elective </w:t>
            </w:r>
          </w:p>
          <w:p w14:paraId="2FF4C058" w14:textId="16BD7019" w:rsidR="00A032C9" w:rsidRPr="00EE78D6" w:rsidRDefault="00A032C9" w:rsidP="00A032C9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C288A">
              <w:rPr>
                <w:sz w:val="21"/>
                <w:szCs w:val="28"/>
              </w:rPr>
              <w:t>Applied Professional Business</w:t>
            </w:r>
            <w:r w:rsidRPr="00AC288A">
              <w:rPr>
                <w:spacing w:val="-31"/>
                <w:sz w:val="21"/>
                <w:szCs w:val="28"/>
              </w:rPr>
              <w:t xml:space="preserve"> </w:t>
            </w:r>
            <w:r w:rsidRPr="00AC288A">
              <w:rPr>
                <w:sz w:val="21"/>
                <w:szCs w:val="28"/>
              </w:rPr>
              <w:t>Communications</w:t>
            </w:r>
          </w:p>
        </w:tc>
      </w:tr>
      <w:tr w:rsidR="009D623C" w14:paraId="4A45A78B" w14:textId="77777777" w:rsidTr="000F6348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68C268CD" w14:textId="77777777" w:rsidR="009D623C" w:rsidRPr="002B7812" w:rsidRDefault="009D623C" w:rsidP="009D623C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053B7657" w14:textId="77777777" w:rsidR="009D623C" w:rsidRPr="002B7812" w:rsidRDefault="009D623C" w:rsidP="009D623C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7F220F32" w14:textId="77777777" w:rsidR="009D623C" w:rsidRPr="00C26399" w:rsidRDefault="009D623C" w:rsidP="009D623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ECON5541</w:t>
            </w:r>
          </w:p>
          <w:p w14:paraId="4FAA38CB" w14:textId="58ADF410" w:rsidR="009D623C" w:rsidRPr="00EE78D6" w:rsidRDefault="009D623C" w:rsidP="009D623C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4EA5399D" w14:textId="77777777" w:rsidR="009D623C" w:rsidRPr="00AC288A" w:rsidRDefault="009D623C" w:rsidP="009D623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MGMT5511</w:t>
            </w:r>
          </w:p>
          <w:p w14:paraId="6819DE03" w14:textId="33A013A1" w:rsidR="009D623C" w:rsidRPr="00EE78D6" w:rsidRDefault="009D623C" w:rsidP="009D623C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3E093D3" w14:textId="07917C9B" w:rsidR="009D623C" w:rsidRPr="008B159E" w:rsidRDefault="009D623C" w:rsidP="009D623C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arketing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7A19C91F" w14:textId="64818F91" w:rsidR="009D623C" w:rsidRPr="008B159E" w:rsidRDefault="009D623C" w:rsidP="009D623C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arketing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DA2F33" w14:paraId="50A8C6C1" w14:textId="77777777" w:rsidTr="000F6348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6D394DF2" w14:textId="46AA1A29" w:rsidR="00DA2F33" w:rsidRPr="002B7812" w:rsidRDefault="00DA2F33" w:rsidP="00DA2F3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052EC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4A701D92" w14:textId="77777777" w:rsidR="00DA2F33" w:rsidRPr="002B7812" w:rsidRDefault="00DA2F33" w:rsidP="00DA2F33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51D10A99" w14:textId="77777777" w:rsidR="00DA2F33" w:rsidRPr="00C26399" w:rsidRDefault="00DA2F33" w:rsidP="00DA2F3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7AAF4B33" w14:textId="5B907EC6" w:rsidR="00DA2F33" w:rsidRPr="00EE78D6" w:rsidRDefault="00DA2F33" w:rsidP="00DA2F33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163B853" w14:textId="6003F182" w:rsidR="00DA2F33" w:rsidRPr="00EE78D6" w:rsidRDefault="00DA2F33" w:rsidP="00DA2F33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60FA4EDA" w14:textId="60349808" w:rsidR="00DA2F33" w:rsidRPr="00EE78D6" w:rsidRDefault="00DA2F33" w:rsidP="00DA2F33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5F9ACC9F" w14:textId="1FBD4291" w:rsidR="00DA2F33" w:rsidRPr="008B159E" w:rsidRDefault="00DA2F33" w:rsidP="00DA2F33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arketing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DA2F33" w14:paraId="7ACCF838" w14:textId="77777777" w:rsidTr="000F6348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75DDAF87" w14:textId="77777777" w:rsidR="00DA2F33" w:rsidRPr="00983B47" w:rsidRDefault="00DA2F33" w:rsidP="00DA2F33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54A3D0F1" w14:textId="77777777" w:rsidR="00DA2F33" w:rsidRDefault="00DA2F33" w:rsidP="00DA2F33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57A0C346" w14:textId="4DCAFFD0" w:rsidR="00DA2F33" w:rsidRPr="00EE78D6" w:rsidRDefault="00DA2F33" w:rsidP="00DA2F33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6355A29E" w14:textId="36C805BA" w:rsidR="00DA2F33" w:rsidRPr="008B159E" w:rsidRDefault="00DA2F33" w:rsidP="00DA2F33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971A4DD" w14:textId="6F3A22E2" w:rsidR="00DA2F33" w:rsidRPr="00EE78D6" w:rsidRDefault="00DA2F33" w:rsidP="00DA2F3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C1B9FC3" w14:textId="040690C1" w:rsidR="00DA2F33" w:rsidRPr="00EE78D6" w:rsidRDefault="00DA2F33" w:rsidP="00DA2F33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arketing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0923220" w14:textId="12C2C957" w:rsidR="00AA6568" w:rsidRPr="00AA6568" w:rsidRDefault="00AA6568" w:rsidP="00AA6568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AA6568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12090F07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4E2AD19B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4A9AEC73">
        <w:rPr>
          <w:sz w:val="18"/>
          <w:szCs w:val="18"/>
        </w:rPr>
        <w:t>Enrol</w:t>
      </w:r>
      <w:proofErr w:type="spellEnd"/>
      <w:r w:rsidR="0089117F" w:rsidRPr="4A9AEC73">
        <w:rPr>
          <w:sz w:val="18"/>
          <w:szCs w:val="18"/>
        </w:rPr>
        <w:t xml:space="preserve"> on </w:t>
      </w:r>
      <w:hyperlink r:id="rId12">
        <w:r w:rsidR="004F19AF" w:rsidRPr="4A9AEC73">
          <w:rPr>
            <w:rStyle w:val="Hyperlink"/>
            <w:sz w:val="18"/>
            <w:szCs w:val="18"/>
          </w:rPr>
          <w:t>S</w:t>
        </w:r>
        <w:r w:rsidR="0089117F" w:rsidRPr="4A9AEC73">
          <w:rPr>
            <w:rStyle w:val="Hyperlink"/>
            <w:sz w:val="18"/>
            <w:szCs w:val="18"/>
          </w:rPr>
          <w:t>tudent</w:t>
        </w:r>
        <w:r w:rsidR="004F19AF" w:rsidRPr="4A9AEC73">
          <w:rPr>
            <w:rStyle w:val="Hyperlink"/>
            <w:sz w:val="18"/>
            <w:szCs w:val="18"/>
          </w:rPr>
          <w:t xml:space="preserve"> </w:t>
        </w:r>
        <w:r w:rsidR="0089117F" w:rsidRPr="4A9AEC73">
          <w:rPr>
            <w:rStyle w:val="Hyperlink"/>
            <w:sz w:val="18"/>
            <w:szCs w:val="18"/>
          </w:rPr>
          <w:t>Connect</w:t>
        </w:r>
      </w:hyperlink>
      <w:r w:rsidR="0089117F" w:rsidRPr="4A9AEC73">
        <w:rPr>
          <w:sz w:val="18"/>
          <w:szCs w:val="18"/>
        </w:rPr>
        <w:t xml:space="preserve"> and plan your timetable on the </w:t>
      </w:r>
      <w:hyperlink r:id="rId13">
        <w:r w:rsidR="0089117F" w:rsidRPr="4A9AEC73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337F178D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6E6E061B" w14:textId="712A6C82" w:rsidR="008C6531" w:rsidRPr="00EE78D6" w:rsidRDefault="002E3539" w:rsidP="005D6BF3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83386C">
        <w:rPr>
          <w:rFonts w:ascii="Century Gothic" w:hAnsi="Century Gothic"/>
          <w:b/>
          <w:bCs/>
          <w:sz w:val="24"/>
          <w:szCs w:val="24"/>
        </w:rPr>
        <w:t>Marketing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297E0AC6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C166B9">
        <w:rPr>
          <w:bCs/>
          <w:color w:val="231F20"/>
        </w:rPr>
        <w:t>1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636A5981" w14:textId="4305D25D" w:rsidR="00DB6C83" w:rsidRDefault="00DB6C83" w:rsidP="00DB6C83">
      <w:pPr>
        <w:pStyle w:val="Heading2"/>
        <w:spacing w:line="244" w:lineRule="exact"/>
        <w:rPr>
          <w:color w:val="231F20"/>
        </w:rPr>
      </w:pPr>
      <w:r w:rsidRPr="00DB6C83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Marketing </w:t>
      </w:r>
      <w:proofErr w:type="spellStart"/>
      <w:r>
        <w:rPr>
          <w:color w:val="231F20"/>
        </w:rPr>
        <w:t>specialisation</w:t>
      </w:r>
      <w:proofErr w:type="spellEnd"/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B9EEF00" w14:textId="77777777" w:rsidR="0047701D" w:rsidRDefault="0047701D" w:rsidP="007626D9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37AC5" w14:paraId="2A26E5F4" w14:textId="77777777" w:rsidTr="000F6348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50105BD4" w14:textId="1C1F29B4" w:rsidR="00337AC5" w:rsidRPr="00983B47" w:rsidRDefault="00337AC5" w:rsidP="00337AC5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669D1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E9FB653" w14:textId="77777777" w:rsidR="00337AC5" w:rsidRDefault="00337AC5" w:rsidP="00337AC5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0AA38648" w14:textId="77777777" w:rsidR="00337AC5" w:rsidRPr="00AC288A" w:rsidRDefault="00337AC5" w:rsidP="00337AC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BUSN5100 or Elective </w:t>
            </w:r>
          </w:p>
          <w:p w14:paraId="6F087A77" w14:textId="3E632C28" w:rsidR="00337AC5" w:rsidRPr="00EE78D6" w:rsidRDefault="00337AC5" w:rsidP="00337AC5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1"/>
                <w:szCs w:val="28"/>
              </w:rPr>
              <w:t>Applied Professional Business</w:t>
            </w:r>
            <w:r w:rsidRPr="00AC288A">
              <w:rPr>
                <w:spacing w:val="-31"/>
                <w:sz w:val="21"/>
                <w:szCs w:val="28"/>
              </w:rPr>
              <w:t xml:space="preserve"> </w:t>
            </w:r>
            <w:r w:rsidRPr="00AC288A">
              <w:rPr>
                <w:sz w:val="21"/>
                <w:szCs w:val="28"/>
              </w:rPr>
              <w:t>Communications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D892C00" w14:textId="44B34E4E" w:rsidR="00337AC5" w:rsidRPr="00EE78D6" w:rsidRDefault="00337AC5" w:rsidP="00337AC5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067BCE89" w14:textId="7F1B2F0E" w:rsidR="00337AC5" w:rsidRPr="00EE78D6" w:rsidRDefault="00337AC5" w:rsidP="00337AC5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arketing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16468347" w14:textId="3A77D638" w:rsidR="00337AC5" w:rsidRPr="00EE78D6" w:rsidRDefault="00337AC5" w:rsidP="00337AC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arketing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982322" w14:paraId="2B2706CB" w14:textId="77777777" w:rsidTr="000F6348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31508D18" w14:textId="77777777" w:rsidR="00982322" w:rsidRPr="00983B47" w:rsidRDefault="00982322" w:rsidP="00982322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7A41A82F" w14:textId="77777777" w:rsidR="00982322" w:rsidRDefault="00982322" w:rsidP="00982322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4163D41E" w14:textId="77777777" w:rsidR="00982322" w:rsidRPr="00AC288A" w:rsidRDefault="00982322" w:rsidP="0098232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MGMT5511</w:t>
            </w:r>
          </w:p>
          <w:p w14:paraId="375D3626" w14:textId="2DCD698D" w:rsidR="00982322" w:rsidRPr="00EE78D6" w:rsidRDefault="00982322" w:rsidP="00982322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15875BB" w14:textId="7495A192" w:rsidR="00982322" w:rsidRPr="00EE78D6" w:rsidRDefault="00982322" w:rsidP="00982322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0E709A0" w14:textId="40DCEC2C" w:rsidR="00982322" w:rsidRPr="008B159E" w:rsidRDefault="00982322" w:rsidP="00982322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2928C8E" w14:textId="73C43E73" w:rsidR="00982322" w:rsidRPr="008B159E" w:rsidRDefault="00982322" w:rsidP="00982322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arketing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982322" w14:paraId="2D0FAFC4" w14:textId="77777777" w:rsidTr="000F6348">
        <w:trPr>
          <w:cantSplit/>
          <w:trHeight w:val="992"/>
        </w:trPr>
        <w:tc>
          <w:tcPr>
            <w:tcW w:w="40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133C601B" w14:textId="09969AEB" w:rsidR="00982322" w:rsidRPr="00983B47" w:rsidRDefault="00982322" w:rsidP="00982322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202</w:t>
            </w:r>
            <w:r w:rsidR="00B669D1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0E3FB4CB" w14:textId="77777777" w:rsidR="00982322" w:rsidRDefault="00982322" w:rsidP="00982322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6F8E6B01" w14:textId="77777777" w:rsidR="00982322" w:rsidRPr="00C26399" w:rsidRDefault="00982322" w:rsidP="0098232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63C938CF" w14:textId="45ABEE0A" w:rsidR="00982322" w:rsidRPr="00EE78D6" w:rsidRDefault="00982322" w:rsidP="00982322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F4D2B33" w14:textId="43D4F6ED" w:rsidR="00982322" w:rsidRPr="00EE78D6" w:rsidRDefault="00982322" w:rsidP="00982322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AC288A">
              <w:rPr>
                <w:b/>
                <w:sz w:val="20"/>
                <w:szCs w:val="20"/>
              </w:rPr>
              <w:t>Specialisation</w:t>
            </w:r>
            <w:proofErr w:type="spellEnd"/>
            <w:r w:rsidRPr="00AC288A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AA552B5" w14:textId="2CA6576B" w:rsidR="00982322" w:rsidRPr="00EE78D6" w:rsidRDefault="00982322" w:rsidP="00982322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19FA2950" w14:textId="33494D39" w:rsidR="00982322" w:rsidRPr="008B159E" w:rsidRDefault="00982322" w:rsidP="00982322">
            <w:pPr>
              <w:pStyle w:val="TableParagraph"/>
              <w:jc w:val="center"/>
              <w:rPr>
                <w:sz w:val="20"/>
                <w:szCs w:val="20"/>
              </w:rPr>
            </w:pPr>
            <w:r w:rsidRPr="00AC288A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arketing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20D4CB3A" w14:textId="77777777" w:rsidR="000D1DD6" w:rsidRDefault="000D1DD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1E852D24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1F0BFB35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76ED5610" w14:textId="1E6184FC" w:rsidR="00AA6568" w:rsidRPr="00AA6568" w:rsidRDefault="00AA6568" w:rsidP="00AA6568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3A4EAA70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55E45F87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4A9AEC73">
        <w:rPr>
          <w:b w:val="0"/>
          <w:bCs w:val="0"/>
          <w:sz w:val="18"/>
          <w:szCs w:val="18"/>
        </w:rPr>
        <w:t>Enrol</w:t>
      </w:r>
      <w:proofErr w:type="spellEnd"/>
      <w:r w:rsidRPr="4A9AEC73">
        <w:rPr>
          <w:b w:val="0"/>
          <w:bCs w:val="0"/>
          <w:sz w:val="18"/>
          <w:szCs w:val="18"/>
        </w:rPr>
        <w:t xml:space="preserve"> on </w:t>
      </w:r>
      <w:hyperlink r:id="rId17">
        <w:r w:rsidRPr="4A9AEC73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4A9AEC73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4A9AEC73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82B46" w14:textId="77777777" w:rsidR="001347B3" w:rsidRDefault="001347B3">
      <w:r>
        <w:separator/>
      </w:r>
    </w:p>
  </w:endnote>
  <w:endnote w:type="continuationSeparator" w:id="0">
    <w:p w14:paraId="2F67A8D3" w14:textId="77777777" w:rsidR="001347B3" w:rsidRDefault="001347B3">
      <w:r>
        <w:continuationSeparator/>
      </w:r>
    </w:p>
  </w:endnote>
  <w:endnote w:type="continuationNotice" w:id="1">
    <w:p w14:paraId="2AD2DB56" w14:textId="77777777" w:rsidR="001347B3" w:rsidRDefault="00134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C07AB" w14:textId="77777777" w:rsidR="001347B3" w:rsidRDefault="001347B3">
      <w:r>
        <w:separator/>
      </w:r>
    </w:p>
  </w:footnote>
  <w:footnote w:type="continuationSeparator" w:id="0">
    <w:p w14:paraId="33CB9E71" w14:textId="77777777" w:rsidR="001347B3" w:rsidRDefault="001347B3">
      <w:r>
        <w:continuationSeparator/>
      </w:r>
    </w:p>
  </w:footnote>
  <w:footnote w:type="continuationNotice" w:id="1">
    <w:p w14:paraId="3ED72DCA" w14:textId="77777777" w:rsidR="001347B3" w:rsidRDefault="001347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391B088F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C052EC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391B088F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C052EC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399175C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3DE9"/>
    <w:rsid w:val="00035134"/>
    <w:rsid w:val="0003639F"/>
    <w:rsid w:val="00036C53"/>
    <w:rsid w:val="00037EF9"/>
    <w:rsid w:val="000400C7"/>
    <w:rsid w:val="000443AD"/>
    <w:rsid w:val="00047BD1"/>
    <w:rsid w:val="00050094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59A"/>
    <w:rsid w:val="000C3BE8"/>
    <w:rsid w:val="000C4CF3"/>
    <w:rsid w:val="000D1DD6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6348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242A9"/>
    <w:rsid w:val="0013178F"/>
    <w:rsid w:val="001347B3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5CFF"/>
    <w:rsid w:val="0016663B"/>
    <w:rsid w:val="001674F7"/>
    <w:rsid w:val="00167DD3"/>
    <w:rsid w:val="00171D01"/>
    <w:rsid w:val="00172A79"/>
    <w:rsid w:val="0017474B"/>
    <w:rsid w:val="00176A23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07E18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4985"/>
    <w:rsid w:val="00266071"/>
    <w:rsid w:val="002666A1"/>
    <w:rsid w:val="00273CC5"/>
    <w:rsid w:val="002741C8"/>
    <w:rsid w:val="002841E6"/>
    <w:rsid w:val="002845B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26F"/>
    <w:rsid w:val="002C6479"/>
    <w:rsid w:val="002C77D5"/>
    <w:rsid w:val="002D1920"/>
    <w:rsid w:val="002E2E58"/>
    <w:rsid w:val="002E3539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37AC5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0B1C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61DE"/>
    <w:rsid w:val="005A7204"/>
    <w:rsid w:val="005B385A"/>
    <w:rsid w:val="005B3EEF"/>
    <w:rsid w:val="005C0C69"/>
    <w:rsid w:val="005C3457"/>
    <w:rsid w:val="005C3F57"/>
    <w:rsid w:val="005C44A3"/>
    <w:rsid w:val="005C5572"/>
    <w:rsid w:val="005C6840"/>
    <w:rsid w:val="005D207E"/>
    <w:rsid w:val="005D4B55"/>
    <w:rsid w:val="005D5BCA"/>
    <w:rsid w:val="005D6B59"/>
    <w:rsid w:val="005D6BF3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C3E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24AC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26D9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25E3F"/>
    <w:rsid w:val="00830A65"/>
    <w:rsid w:val="008319FB"/>
    <w:rsid w:val="00833577"/>
    <w:rsid w:val="0083386C"/>
    <w:rsid w:val="00833D87"/>
    <w:rsid w:val="008356BC"/>
    <w:rsid w:val="00835B31"/>
    <w:rsid w:val="008365C3"/>
    <w:rsid w:val="008368FE"/>
    <w:rsid w:val="00844C43"/>
    <w:rsid w:val="00845E15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1B1D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0549"/>
    <w:rsid w:val="008E2F7E"/>
    <w:rsid w:val="008E30A7"/>
    <w:rsid w:val="008E3D47"/>
    <w:rsid w:val="008E3F4E"/>
    <w:rsid w:val="008E495F"/>
    <w:rsid w:val="008E56CC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25C0"/>
    <w:rsid w:val="009627C8"/>
    <w:rsid w:val="00964A20"/>
    <w:rsid w:val="00966D20"/>
    <w:rsid w:val="00966ECC"/>
    <w:rsid w:val="009673F5"/>
    <w:rsid w:val="00971466"/>
    <w:rsid w:val="00974BAB"/>
    <w:rsid w:val="00981A74"/>
    <w:rsid w:val="00982322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DDD"/>
    <w:rsid w:val="009C3F20"/>
    <w:rsid w:val="009C73C6"/>
    <w:rsid w:val="009D1394"/>
    <w:rsid w:val="009D623C"/>
    <w:rsid w:val="009E115F"/>
    <w:rsid w:val="009E7076"/>
    <w:rsid w:val="009F4CDA"/>
    <w:rsid w:val="009F5612"/>
    <w:rsid w:val="009F583E"/>
    <w:rsid w:val="00A006EF"/>
    <w:rsid w:val="00A00F5B"/>
    <w:rsid w:val="00A032C9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2721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440C"/>
    <w:rsid w:val="00AA6568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01E1F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0EBB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69D1"/>
    <w:rsid w:val="00B67CCD"/>
    <w:rsid w:val="00B67D35"/>
    <w:rsid w:val="00B67F0D"/>
    <w:rsid w:val="00B708A9"/>
    <w:rsid w:val="00B74BE3"/>
    <w:rsid w:val="00B801C8"/>
    <w:rsid w:val="00B8577E"/>
    <w:rsid w:val="00B93BD5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2D9A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52EC"/>
    <w:rsid w:val="00C072B6"/>
    <w:rsid w:val="00C10153"/>
    <w:rsid w:val="00C12D1F"/>
    <w:rsid w:val="00C12E9C"/>
    <w:rsid w:val="00C13022"/>
    <w:rsid w:val="00C164EB"/>
    <w:rsid w:val="00C166B9"/>
    <w:rsid w:val="00C25BED"/>
    <w:rsid w:val="00C25C5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2BF8"/>
    <w:rsid w:val="00CE4266"/>
    <w:rsid w:val="00CE4716"/>
    <w:rsid w:val="00CE48B6"/>
    <w:rsid w:val="00CE50DF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3B76"/>
    <w:rsid w:val="00D947F7"/>
    <w:rsid w:val="00D94AD3"/>
    <w:rsid w:val="00D97190"/>
    <w:rsid w:val="00D97DA4"/>
    <w:rsid w:val="00DA16F6"/>
    <w:rsid w:val="00DA2F33"/>
    <w:rsid w:val="00DA52FA"/>
    <w:rsid w:val="00DA7124"/>
    <w:rsid w:val="00DA7B79"/>
    <w:rsid w:val="00DB0AE1"/>
    <w:rsid w:val="00DB6A67"/>
    <w:rsid w:val="00DB6C83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182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2EE9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0311"/>
    <w:rsid w:val="00EC406A"/>
    <w:rsid w:val="00ED017E"/>
    <w:rsid w:val="00ED0456"/>
    <w:rsid w:val="00ED060C"/>
    <w:rsid w:val="00ED0C71"/>
    <w:rsid w:val="00ED1B86"/>
    <w:rsid w:val="00ED23E5"/>
    <w:rsid w:val="00ED540E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16455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4463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3739"/>
    <w:rsid w:val="00FE55BE"/>
    <w:rsid w:val="00FE6B5A"/>
    <w:rsid w:val="00FF11D4"/>
    <w:rsid w:val="00FF1379"/>
    <w:rsid w:val="00FF28DA"/>
    <w:rsid w:val="00FF3D76"/>
    <w:rsid w:val="00FF4BBB"/>
    <w:rsid w:val="00FF6AEA"/>
    <w:rsid w:val="4A9A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144AF255-D3A8-4005-A37B-9B00DC0EB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38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72</cp:revision>
  <cp:lastPrinted>2025-10-29T06:24:00Z</cp:lastPrinted>
  <dcterms:created xsi:type="dcterms:W3CDTF">2025-06-17T05:40:00Z</dcterms:created>
  <dcterms:modified xsi:type="dcterms:W3CDTF">2026-10-30T04:15:00Z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